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E20BEF" w14:textId="77777777" w:rsidR="00CA350E" w:rsidRPr="00FB2C76" w:rsidRDefault="00CA350E" w:rsidP="00FB2C76">
      <w:pPr>
        <w:spacing w:line="360" w:lineRule="auto"/>
        <w:ind w:left="3974" w:firstLine="708"/>
        <w:jc w:val="center"/>
        <w:rPr>
          <w:sz w:val="24"/>
          <w:szCs w:val="24"/>
        </w:rPr>
      </w:pPr>
    </w:p>
    <w:p w14:paraId="4B40F98F" w14:textId="77777777" w:rsidR="00FB2C76" w:rsidRPr="00FB2C76" w:rsidRDefault="00FB2C76" w:rsidP="00FB2C76">
      <w:pPr>
        <w:spacing w:line="360" w:lineRule="auto"/>
        <w:jc w:val="center"/>
        <w:rPr>
          <w:b/>
          <w:bCs/>
          <w:sz w:val="24"/>
          <w:szCs w:val="24"/>
        </w:rPr>
      </w:pPr>
      <w:r w:rsidRPr="00FB2C76">
        <w:rPr>
          <w:b/>
          <w:bCs/>
          <w:sz w:val="24"/>
          <w:szCs w:val="24"/>
        </w:rPr>
        <w:t>DECLARAÇÃO DE CONSENTIMENTO DO TRATAMENTO DE DADOS PESSOAIS</w:t>
      </w:r>
    </w:p>
    <w:p w14:paraId="16B2C3C2" w14:textId="443C0844" w:rsidR="00FB2C76" w:rsidRPr="00FB2C76" w:rsidRDefault="00FB2C76" w:rsidP="00FB2C76">
      <w:pPr>
        <w:spacing w:before="480" w:line="360" w:lineRule="auto"/>
        <w:jc w:val="both"/>
        <w:rPr>
          <w:sz w:val="24"/>
          <w:szCs w:val="24"/>
        </w:rPr>
      </w:pPr>
      <w:r w:rsidRPr="00FB2C76">
        <w:rPr>
          <w:sz w:val="24"/>
          <w:szCs w:val="24"/>
        </w:rPr>
        <w:t xml:space="preserve">Eu, </w:t>
      </w:r>
      <w:r w:rsidRPr="00FB2C76">
        <w:rPr>
          <w:b/>
          <w:bCs/>
          <w:sz w:val="24"/>
          <w:szCs w:val="24"/>
        </w:rPr>
        <w:t>_________________</w:t>
      </w:r>
      <w:r w:rsidR="009B6AFD">
        <w:rPr>
          <w:b/>
          <w:bCs/>
          <w:sz w:val="24"/>
          <w:szCs w:val="24"/>
        </w:rPr>
        <w:t>__________________</w:t>
      </w:r>
      <w:r w:rsidRPr="00FB2C76">
        <w:rPr>
          <w:b/>
          <w:bCs/>
          <w:sz w:val="24"/>
          <w:szCs w:val="24"/>
        </w:rPr>
        <w:t xml:space="preserve"> (nome completo)</w:t>
      </w:r>
      <w:r w:rsidRPr="00FB2C76">
        <w:rPr>
          <w:sz w:val="24"/>
          <w:szCs w:val="24"/>
        </w:rPr>
        <w:t xml:space="preserve">, portador(a) do Cartão de Cidadão n.º ________________, com validade até  ___ / ___ / _______, para os efeitos previstos no artigo 13.º do Regulamento Geral de Proteção de Dados (RGPD), (EU)2016/679 do Parlamento Europeu e do Conselho de 27 de abril de 2016, </w:t>
      </w:r>
      <w:r w:rsidRPr="00FB2C76">
        <w:rPr>
          <w:b/>
          <w:sz w:val="24"/>
          <w:szCs w:val="24"/>
        </w:rPr>
        <w:t>declaro que fui informado(a)</w:t>
      </w:r>
      <w:r w:rsidRPr="00FB2C76">
        <w:rPr>
          <w:bCs/>
          <w:sz w:val="24"/>
          <w:szCs w:val="24"/>
        </w:rPr>
        <w:t xml:space="preserve"> </w:t>
      </w:r>
      <w:r w:rsidRPr="00FB2C76">
        <w:rPr>
          <w:b/>
          <w:sz w:val="24"/>
          <w:szCs w:val="24"/>
        </w:rPr>
        <w:t>e que</w:t>
      </w:r>
      <w:r w:rsidRPr="00FB2C76">
        <w:rPr>
          <w:bCs/>
          <w:sz w:val="24"/>
          <w:szCs w:val="24"/>
        </w:rPr>
        <w:t xml:space="preserve"> pelo presente meio</w:t>
      </w:r>
      <w:r w:rsidRPr="00FB2C76">
        <w:rPr>
          <w:sz w:val="24"/>
          <w:szCs w:val="24"/>
        </w:rPr>
        <w:t xml:space="preserve"> </w:t>
      </w:r>
      <w:r w:rsidRPr="00FB2C76">
        <w:rPr>
          <w:b/>
          <w:sz w:val="24"/>
          <w:szCs w:val="24"/>
        </w:rPr>
        <w:t>expresso o meu consentimento</w:t>
      </w:r>
      <w:r w:rsidRPr="00FB2C76">
        <w:rPr>
          <w:sz w:val="24"/>
          <w:szCs w:val="24"/>
        </w:rPr>
        <w:t xml:space="preserve"> sobre o tratamento dos meus dados pessoais constantes do requerimento de candidatura apresentado em formulário e do </w:t>
      </w:r>
      <w:r w:rsidRPr="00FB2C76">
        <w:rPr>
          <w:i/>
          <w:sz w:val="24"/>
          <w:szCs w:val="24"/>
        </w:rPr>
        <w:t>curriculum vitae</w:t>
      </w:r>
      <w:r w:rsidRPr="00FB2C76">
        <w:rPr>
          <w:iCs/>
          <w:sz w:val="24"/>
          <w:szCs w:val="24"/>
        </w:rPr>
        <w:t xml:space="preserve"> e respetivos documentos que o acompanham de natureza comprovativa ou outra</w:t>
      </w:r>
      <w:r w:rsidRPr="00FB2C76">
        <w:rPr>
          <w:sz w:val="24"/>
          <w:szCs w:val="24"/>
        </w:rPr>
        <w:t xml:space="preserve"> ambos entregues acompanhando a candidatura ao procedimento de recrutamento concursal</w:t>
      </w:r>
      <w:r w:rsidR="00A573BC">
        <w:rPr>
          <w:sz w:val="24"/>
          <w:szCs w:val="24"/>
        </w:rPr>
        <w:t xml:space="preserve"> do</w:t>
      </w:r>
      <w:r w:rsidRPr="00FB2C76">
        <w:rPr>
          <w:sz w:val="24"/>
          <w:szCs w:val="24"/>
        </w:rPr>
        <w:t xml:space="preserve"> </w:t>
      </w:r>
      <w:r w:rsidRPr="00FB2C76">
        <w:rPr>
          <w:b/>
          <w:bCs/>
          <w:sz w:val="24"/>
          <w:szCs w:val="24"/>
        </w:rPr>
        <w:t xml:space="preserve">Aviso (extrato) n.º </w:t>
      </w:r>
      <w:r w:rsidR="007E2FB0">
        <w:rPr>
          <w:b/>
          <w:bCs/>
          <w:sz w:val="24"/>
          <w:szCs w:val="24"/>
        </w:rPr>
        <w:t>22994</w:t>
      </w:r>
      <w:r w:rsidRPr="00FB2C76">
        <w:rPr>
          <w:b/>
          <w:bCs/>
          <w:sz w:val="24"/>
          <w:szCs w:val="24"/>
        </w:rPr>
        <w:t>/202</w:t>
      </w:r>
      <w:r w:rsidR="00720398">
        <w:rPr>
          <w:b/>
          <w:bCs/>
          <w:sz w:val="24"/>
          <w:szCs w:val="24"/>
        </w:rPr>
        <w:t>5</w:t>
      </w:r>
      <w:r w:rsidRPr="00FB2C76">
        <w:rPr>
          <w:b/>
          <w:bCs/>
          <w:sz w:val="24"/>
          <w:szCs w:val="24"/>
        </w:rPr>
        <w:t xml:space="preserve"> publicado no Diário da República, n.º </w:t>
      </w:r>
      <w:r w:rsidR="007E2FB0">
        <w:rPr>
          <w:b/>
          <w:bCs/>
          <w:sz w:val="24"/>
          <w:szCs w:val="24"/>
        </w:rPr>
        <w:t>179</w:t>
      </w:r>
      <w:r w:rsidRPr="00FB2C76">
        <w:rPr>
          <w:b/>
          <w:bCs/>
          <w:sz w:val="24"/>
          <w:szCs w:val="24"/>
        </w:rPr>
        <w:t xml:space="preserve">, 2.ª série, de </w:t>
      </w:r>
      <w:r w:rsidR="007E2FB0">
        <w:rPr>
          <w:b/>
          <w:bCs/>
          <w:sz w:val="24"/>
          <w:szCs w:val="24"/>
        </w:rPr>
        <w:t>17</w:t>
      </w:r>
      <w:r w:rsidR="00720398">
        <w:rPr>
          <w:b/>
          <w:bCs/>
          <w:sz w:val="24"/>
          <w:szCs w:val="24"/>
        </w:rPr>
        <w:t>/0</w:t>
      </w:r>
      <w:r w:rsidR="007E2FB0">
        <w:rPr>
          <w:b/>
          <w:bCs/>
          <w:sz w:val="24"/>
          <w:szCs w:val="24"/>
        </w:rPr>
        <w:t>9</w:t>
      </w:r>
      <w:r w:rsidR="00720398">
        <w:rPr>
          <w:b/>
          <w:bCs/>
          <w:sz w:val="24"/>
          <w:szCs w:val="24"/>
        </w:rPr>
        <w:t>/2025</w:t>
      </w:r>
      <w:r w:rsidRPr="00FB2C76">
        <w:rPr>
          <w:sz w:val="24"/>
          <w:szCs w:val="24"/>
        </w:rPr>
        <w:t xml:space="preserve">, e </w:t>
      </w:r>
      <w:r w:rsidR="00720398">
        <w:rPr>
          <w:sz w:val="24"/>
          <w:szCs w:val="24"/>
        </w:rPr>
        <w:t>d</w:t>
      </w:r>
      <w:r w:rsidRPr="00FB2C76">
        <w:rPr>
          <w:sz w:val="24"/>
          <w:szCs w:val="24"/>
        </w:rPr>
        <w:t xml:space="preserve">o código da </w:t>
      </w:r>
      <w:r w:rsidRPr="00FB2C76">
        <w:rPr>
          <w:b/>
          <w:bCs/>
          <w:sz w:val="24"/>
          <w:szCs w:val="24"/>
        </w:rPr>
        <w:t>Oferta de Emprego na BEP OE202</w:t>
      </w:r>
      <w:r w:rsidR="00256CDF">
        <w:rPr>
          <w:b/>
          <w:bCs/>
          <w:sz w:val="24"/>
          <w:szCs w:val="24"/>
        </w:rPr>
        <w:t>50</w:t>
      </w:r>
      <w:r w:rsidR="007E2FB0">
        <w:rPr>
          <w:b/>
          <w:bCs/>
          <w:sz w:val="24"/>
          <w:szCs w:val="24"/>
        </w:rPr>
        <w:t>9</w:t>
      </w:r>
      <w:r w:rsidRPr="00FB2C76">
        <w:rPr>
          <w:b/>
          <w:bCs/>
          <w:sz w:val="24"/>
          <w:szCs w:val="24"/>
        </w:rPr>
        <w:t>/</w:t>
      </w:r>
      <w:r w:rsidR="007A7D61">
        <w:rPr>
          <w:b/>
          <w:bCs/>
          <w:sz w:val="24"/>
          <w:szCs w:val="24"/>
        </w:rPr>
        <w:t>0527</w:t>
      </w:r>
      <w:r w:rsidRPr="00FB2C76">
        <w:rPr>
          <w:sz w:val="24"/>
          <w:szCs w:val="24"/>
        </w:rPr>
        <w:t xml:space="preserve">, com vista a ocupar </w:t>
      </w:r>
      <w:r w:rsidR="00720398">
        <w:rPr>
          <w:sz w:val="24"/>
          <w:szCs w:val="24"/>
        </w:rPr>
        <w:t xml:space="preserve">1 </w:t>
      </w:r>
      <w:r w:rsidRPr="00FB2C76">
        <w:rPr>
          <w:sz w:val="24"/>
          <w:szCs w:val="24"/>
        </w:rPr>
        <w:t xml:space="preserve">posto de trabalho na modalidade de contrato de trabalho </w:t>
      </w:r>
      <w:r w:rsidR="00BB2717">
        <w:rPr>
          <w:sz w:val="24"/>
          <w:szCs w:val="24"/>
        </w:rPr>
        <w:t>em funções públicas por tempo indeterminado</w:t>
      </w:r>
      <w:r w:rsidR="00006A8D">
        <w:rPr>
          <w:sz w:val="24"/>
          <w:szCs w:val="24"/>
        </w:rPr>
        <w:t>, na carreira e categoria de Assistente Técnico,</w:t>
      </w:r>
      <w:r w:rsidRPr="00FB2C76">
        <w:rPr>
          <w:sz w:val="24"/>
          <w:szCs w:val="24"/>
        </w:rPr>
        <w:t xml:space="preserve"> na </w:t>
      </w:r>
      <w:r w:rsidRPr="00FB2C76">
        <w:rPr>
          <w:iCs/>
          <w:sz w:val="24"/>
          <w:szCs w:val="24"/>
        </w:rPr>
        <w:t>Estrutura Orgânica do Municipio do Corvo</w:t>
      </w:r>
      <w:r w:rsidRPr="00FB2C76">
        <w:rPr>
          <w:sz w:val="24"/>
          <w:szCs w:val="24"/>
        </w:rPr>
        <w:t>, com a estrita finalidade de recolha e integração na base de dados do procedimento de recrutamento, e durante o período de tempo em que o mesmo decorrer.</w:t>
      </w:r>
    </w:p>
    <w:p w14:paraId="630CB707" w14:textId="77777777" w:rsidR="00FB2C76" w:rsidRDefault="00FB2C76" w:rsidP="00FB2C76">
      <w:pPr>
        <w:spacing w:line="360" w:lineRule="auto"/>
        <w:jc w:val="both"/>
        <w:rPr>
          <w:sz w:val="24"/>
          <w:szCs w:val="24"/>
        </w:rPr>
      </w:pPr>
    </w:p>
    <w:p w14:paraId="3ABC0FA6" w14:textId="77777777" w:rsidR="00BB2717" w:rsidRPr="00FB2C76" w:rsidRDefault="00BB2717" w:rsidP="00FB2C76">
      <w:pPr>
        <w:spacing w:line="360" w:lineRule="auto"/>
        <w:jc w:val="both"/>
        <w:rPr>
          <w:sz w:val="24"/>
          <w:szCs w:val="24"/>
        </w:rPr>
      </w:pPr>
    </w:p>
    <w:p w14:paraId="79D6614E" w14:textId="096BBFB0" w:rsidR="00FB2C76" w:rsidRPr="00FB2C76" w:rsidRDefault="00FB2C76" w:rsidP="00FB2C76">
      <w:pPr>
        <w:spacing w:line="360" w:lineRule="auto"/>
        <w:jc w:val="both"/>
        <w:rPr>
          <w:sz w:val="24"/>
          <w:szCs w:val="24"/>
        </w:rPr>
      </w:pPr>
      <w:r w:rsidRPr="00FB2C76">
        <w:rPr>
          <w:sz w:val="24"/>
          <w:szCs w:val="24"/>
        </w:rPr>
        <w:t>________</w:t>
      </w:r>
      <w:r w:rsidR="00BB2717">
        <w:rPr>
          <w:sz w:val="24"/>
          <w:szCs w:val="24"/>
        </w:rPr>
        <w:t>___</w:t>
      </w:r>
      <w:r w:rsidRPr="00FB2C76">
        <w:rPr>
          <w:sz w:val="24"/>
          <w:szCs w:val="24"/>
        </w:rPr>
        <w:t>,</w:t>
      </w:r>
      <w:r w:rsidR="00BB2717">
        <w:rPr>
          <w:sz w:val="24"/>
          <w:szCs w:val="24"/>
        </w:rPr>
        <w:t xml:space="preserve"> ____</w:t>
      </w:r>
      <w:r w:rsidRPr="00FB2C76">
        <w:rPr>
          <w:sz w:val="24"/>
          <w:szCs w:val="24"/>
        </w:rPr>
        <w:t xml:space="preserve"> de </w:t>
      </w:r>
      <w:r w:rsidR="00BB2717">
        <w:rPr>
          <w:sz w:val="24"/>
          <w:szCs w:val="24"/>
        </w:rPr>
        <w:t>____</w:t>
      </w:r>
      <w:r w:rsidRPr="00FB2C76">
        <w:rPr>
          <w:sz w:val="24"/>
          <w:szCs w:val="24"/>
        </w:rPr>
        <w:t xml:space="preserve">____ </w:t>
      </w:r>
      <w:proofErr w:type="spellStart"/>
      <w:r w:rsidRPr="00FB2C76">
        <w:rPr>
          <w:sz w:val="24"/>
          <w:szCs w:val="24"/>
        </w:rPr>
        <w:t>de</w:t>
      </w:r>
      <w:proofErr w:type="spellEnd"/>
      <w:r w:rsidRPr="00FB2C76">
        <w:rPr>
          <w:sz w:val="24"/>
          <w:szCs w:val="24"/>
        </w:rPr>
        <w:t xml:space="preserve"> 2025</w:t>
      </w:r>
    </w:p>
    <w:p w14:paraId="305FDE67" w14:textId="77777777" w:rsidR="00FB2C76" w:rsidRPr="00FB2C76" w:rsidRDefault="00FB2C76" w:rsidP="00FB2C76">
      <w:pPr>
        <w:spacing w:line="360" w:lineRule="auto"/>
        <w:jc w:val="both"/>
        <w:rPr>
          <w:sz w:val="24"/>
          <w:szCs w:val="24"/>
        </w:rPr>
      </w:pPr>
    </w:p>
    <w:p w14:paraId="68E3F300" w14:textId="77777777" w:rsidR="00FB2C76" w:rsidRPr="00FB2C76" w:rsidRDefault="00FB2C76" w:rsidP="00FB2C76">
      <w:pPr>
        <w:spacing w:line="360" w:lineRule="auto"/>
        <w:jc w:val="both"/>
        <w:rPr>
          <w:sz w:val="24"/>
          <w:szCs w:val="24"/>
        </w:rPr>
      </w:pPr>
    </w:p>
    <w:p w14:paraId="0BEE4230" w14:textId="69097C56" w:rsidR="00FB2C76" w:rsidRPr="00FB2C76" w:rsidRDefault="00FB2C76" w:rsidP="00165419">
      <w:pPr>
        <w:spacing w:line="360" w:lineRule="auto"/>
        <w:rPr>
          <w:sz w:val="24"/>
          <w:szCs w:val="24"/>
        </w:rPr>
      </w:pPr>
    </w:p>
    <w:p w14:paraId="4E6DD03A" w14:textId="77777777" w:rsidR="00FB2C76" w:rsidRPr="00FB2C76" w:rsidRDefault="00FB2C76" w:rsidP="00165419">
      <w:pPr>
        <w:spacing w:line="360" w:lineRule="auto"/>
        <w:jc w:val="center"/>
        <w:rPr>
          <w:sz w:val="24"/>
          <w:szCs w:val="24"/>
        </w:rPr>
      </w:pPr>
    </w:p>
    <w:p w14:paraId="65DA2207" w14:textId="77777777" w:rsidR="00FB2C76" w:rsidRPr="00FB2C76" w:rsidRDefault="00FB2C76" w:rsidP="00165419">
      <w:pPr>
        <w:spacing w:line="360" w:lineRule="auto"/>
        <w:jc w:val="center"/>
        <w:rPr>
          <w:sz w:val="24"/>
          <w:szCs w:val="24"/>
        </w:rPr>
      </w:pPr>
      <w:r w:rsidRPr="00FB2C76">
        <w:rPr>
          <w:sz w:val="24"/>
          <w:szCs w:val="24"/>
        </w:rPr>
        <w:t>_______________________________</w:t>
      </w:r>
    </w:p>
    <w:p w14:paraId="7C584207" w14:textId="77777777" w:rsidR="00FB2C76" w:rsidRPr="00FB2C76" w:rsidRDefault="00FB2C76" w:rsidP="00165419">
      <w:pPr>
        <w:spacing w:line="360" w:lineRule="auto"/>
        <w:jc w:val="center"/>
        <w:rPr>
          <w:sz w:val="24"/>
          <w:szCs w:val="24"/>
        </w:rPr>
      </w:pPr>
      <w:r w:rsidRPr="00FB2C76">
        <w:rPr>
          <w:sz w:val="24"/>
          <w:szCs w:val="24"/>
        </w:rPr>
        <w:t>(Nome)</w:t>
      </w:r>
    </w:p>
    <w:p w14:paraId="19837C0F" w14:textId="77777777" w:rsidR="00213C9D" w:rsidRPr="006D7962" w:rsidRDefault="00213C9D" w:rsidP="00213C9D">
      <w:pPr>
        <w:rPr>
          <w:sz w:val="24"/>
          <w:szCs w:val="24"/>
        </w:rPr>
      </w:pPr>
    </w:p>
    <w:p w14:paraId="48A880DF" w14:textId="479B1C68" w:rsidR="00213C9D" w:rsidRPr="00213C9D" w:rsidRDefault="00213C9D" w:rsidP="00213C9D">
      <w:pPr>
        <w:rPr>
          <w:sz w:val="22"/>
          <w:szCs w:val="22"/>
        </w:rPr>
      </w:pPr>
    </w:p>
    <w:sectPr w:rsidR="00213C9D" w:rsidRPr="00213C9D" w:rsidSect="00A23A27">
      <w:headerReference w:type="default" r:id="rId7"/>
      <w:footerReference w:type="default" r:id="rId8"/>
      <w:pgSz w:w="11907" w:h="16840" w:code="9"/>
      <w:pgMar w:top="1417" w:right="1701" w:bottom="1417" w:left="1701" w:header="397" w:footer="794" w:gutter="284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89E687" w14:textId="77777777" w:rsidR="00581A32" w:rsidRDefault="00581A32">
      <w:r>
        <w:separator/>
      </w:r>
    </w:p>
  </w:endnote>
  <w:endnote w:type="continuationSeparator" w:id="0">
    <w:p w14:paraId="7816CE1C" w14:textId="77777777" w:rsidR="00581A32" w:rsidRDefault="00581A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739A83" w14:textId="0814684E" w:rsidR="00BA610C" w:rsidRDefault="00E542A6" w:rsidP="00E542A6">
    <w:pPr>
      <w:pStyle w:val="Cabealho"/>
      <w:spacing w:line="280" w:lineRule="exact"/>
      <w:ind w:firstLine="720"/>
      <w:rPr>
        <w:sz w:val="16"/>
      </w:rPr>
    </w:pPr>
    <w:r>
      <w:rPr>
        <w:noProof/>
        <w:sz w:val="22"/>
        <w:szCs w:val="22"/>
      </w:rPr>
      <w:drawing>
        <wp:anchor distT="0" distB="0" distL="114300" distR="114300" simplePos="0" relativeHeight="251677696" behindDoc="1" locked="0" layoutInCell="1" allowOverlap="1" wp14:anchorId="4817AAB3" wp14:editId="03132592">
          <wp:simplePos x="0" y="0"/>
          <wp:positionH relativeFrom="column">
            <wp:posOffset>557781</wp:posOffset>
          </wp:positionH>
          <wp:positionV relativeFrom="paragraph">
            <wp:posOffset>5080</wp:posOffset>
          </wp:positionV>
          <wp:extent cx="784860" cy="588010"/>
          <wp:effectExtent l="0" t="0" r="0" b="2540"/>
          <wp:wrapTight wrapText="bothSides">
            <wp:wrapPolygon edited="0">
              <wp:start x="0" y="0"/>
              <wp:lineTo x="0" y="20994"/>
              <wp:lineTo x="20971" y="20994"/>
              <wp:lineTo x="20971" y="0"/>
              <wp:lineTo x="0" y="0"/>
            </wp:wrapPolygon>
          </wp:wrapTight>
          <wp:docPr id="1128623004" name="Imagem 2" descr="Uma imagem com texto, Gráficos, design gráfico, clip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6201289" name="Imagem 2" descr="Uma imagem com texto, Gráficos, design gráfico, clipart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4860" cy="5880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noProof/>
        <w:sz w:val="16"/>
      </w:rPr>
      <w:drawing>
        <wp:anchor distT="0" distB="0" distL="114300" distR="114300" simplePos="0" relativeHeight="251649024" behindDoc="1" locked="0" layoutInCell="1" allowOverlap="1" wp14:anchorId="3DE3DEBD" wp14:editId="64780D5A">
          <wp:simplePos x="0" y="0"/>
          <wp:positionH relativeFrom="margin">
            <wp:posOffset>-215660</wp:posOffset>
          </wp:positionH>
          <wp:positionV relativeFrom="paragraph">
            <wp:posOffset>191351</wp:posOffset>
          </wp:positionV>
          <wp:extent cx="609600" cy="407670"/>
          <wp:effectExtent l="0" t="0" r="0" b="0"/>
          <wp:wrapTight wrapText="bothSides">
            <wp:wrapPolygon edited="0">
              <wp:start x="0" y="0"/>
              <wp:lineTo x="0" y="20187"/>
              <wp:lineTo x="20925" y="20187"/>
              <wp:lineTo x="20925" y="0"/>
              <wp:lineTo x="0" y="0"/>
            </wp:wrapPolygon>
          </wp:wrapTight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osfera acores1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9600" cy="407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17485">
      <w:rPr>
        <w:noProof/>
        <w:sz w:val="16"/>
      </w:rPr>
      <w:drawing>
        <wp:anchor distT="0" distB="0" distL="114300" distR="114300" simplePos="0" relativeHeight="251668480" behindDoc="0" locked="0" layoutInCell="1" allowOverlap="1" wp14:anchorId="2D038A99" wp14:editId="30C8D7DA">
          <wp:simplePos x="0" y="0"/>
          <wp:positionH relativeFrom="column">
            <wp:posOffset>4274820</wp:posOffset>
          </wp:positionH>
          <wp:positionV relativeFrom="paragraph">
            <wp:posOffset>120650</wp:posOffset>
          </wp:positionV>
          <wp:extent cx="492125" cy="485775"/>
          <wp:effectExtent l="0" t="0" r="3175" b="9525"/>
          <wp:wrapSquare wrapText="bothSides"/>
          <wp:docPr id="385034538" name="Imagem 1" descr="Uma imagem com texto, logótipo, Tipo de letra, captura de ecrã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5034538" name="Imagem 1" descr="Uma imagem com texto, logótipo, Tipo de letra, captura de ecrã&#10;&#10;Descrição gerada automaticamente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2125" cy="485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17485">
      <w:rPr>
        <w:noProof/>
        <w:sz w:val="16"/>
      </w:rPr>
      <w:drawing>
        <wp:anchor distT="0" distB="0" distL="114300" distR="114300" simplePos="0" relativeHeight="251659264" behindDoc="0" locked="0" layoutInCell="1" allowOverlap="1" wp14:anchorId="3231F882" wp14:editId="67D126A3">
          <wp:simplePos x="0" y="0"/>
          <wp:positionH relativeFrom="column">
            <wp:posOffset>5188508</wp:posOffset>
          </wp:positionH>
          <wp:positionV relativeFrom="paragraph">
            <wp:posOffset>184150</wp:posOffset>
          </wp:positionV>
          <wp:extent cx="617855" cy="436880"/>
          <wp:effectExtent l="0" t="0" r="0" b="1270"/>
          <wp:wrapSquare wrapText="bothSides"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ecolub.pn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7855" cy="4368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A610C">
      <w:rPr>
        <w:sz w:val="16"/>
      </w:rPr>
      <w:t xml:space="preserve">    </w:t>
    </w:r>
    <w:r w:rsidR="00E02D4F">
      <w:rPr>
        <w:sz w:val="16"/>
      </w:rPr>
      <w:t xml:space="preserve">Rua Jogo da Bola – 9980 – 024 </w:t>
    </w:r>
    <w:r>
      <w:rPr>
        <w:sz w:val="16"/>
      </w:rPr>
      <w:t>C</w:t>
    </w:r>
    <w:r w:rsidR="00E02D4F">
      <w:rPr>
        <w:sz w:val="16"/>
      </w:rPr>
      <w:t>orvo Açores</w:t>
    </w:r>
  </w:p>
  <w:p w14:paraId="17FB6856" w14:textId="02D70FE0" w:rsidR="00E02D4F" w:rsidRPr="00BA610C" w:rsidRDefault="00E542A6" w:rsidP="00BA610C">
    <w:pPr>
      <w:pStyle w:val="Cabealho"/>
      <w:spacing w:line="280" w:lineRule="exact"/>
      <w:rPr>
        <w:sz w:val="16"/>
      </w:rPr>
    </w:pPr>
    <w:r>
      <w:rPr>
        <w:sz w:val="16"/>
      </w:rPr>
      <w:tab/>
      <w:t xml:space="preserve">            </w:t>
    </w:r>
    <w:r w:rsidR="00E02D4F">
      <w:rPr>
        <w:sz w:val="16"/>
      </w:rPr>
      <w:t>NIPC 512065837 - Telefone</w:t>
    </w:r>
    <w:r w:rsidR="0037785F">
      <w:rPr>
        <w:sz w:val="16"/>
      </w:rPr>
      <w:t xml:space="preserve"> 292590200 - Fax 292596120</w:t>
    </w:r>
  </w:p>
  <w:p w14:paraId="22DE6F6E" w14:textId="235B36F9" w:rsidR="0037785F" w:rsidRDefault="00BA610C" w:rsidP="00BA610C">
    <w:pPr>
      <w:pStyle w:val="Cabealho"/>
      <w:spacing w:line="280" w:lineRule="exact"/>
      <w:rPr>
        <w:sz w:val="16"/>
      </w:rPr>
    </w:pPr>
    <w:r>
      <w:rPr>
        <w:b/>
        <w:sz w:val="16"/>
      </w:rPr>
      <w:tab/>
      <w:t xml:space="preserve">      </w:t>
    </w:r>
    <w:hyperlink r:id="rId5" w:history="1">
      <w:r w:rsidR="00E02D4F" w:rsidRPr="00337104">
        <w:rPr>
          <w:rStyle w:val="Hiperligao"/>
          <w:sz w:val="16"/>
        </w:rPr>
        <w:t>www.cm-corvo.pt</w:t>
      </w:r>
    </w:hyperlink>
    <w:r w:rsidR="00E02D4F">
      <w:rPr>
        <w:b/>
        <w:sz w:val="16"/>
      </w:rPr>
      <w:t xml:space="preserve"> |</w:t>
    </w:r>
    <w:r w:rsidR="0037785F">
      <w:rPr>
        <w:b/>
        <w:sz w:val="16"/>
      </w:rPr>
      <w:t xml:space="preserve"> </w:t>
    </w:r>
    <w:r w:rsidR="00F462B4">
      <w:rPr>
        <w:sz w:val="16"/>
      </w:rPr>
      <w:t>geral</w:t>
    </w:r>
    <w:r w:rsidR="0037785F">
      <w:rPr>
        <w:sz w:val="16"/>
      </w:rPr>
      <w:t>@</w:t>
    </w:r>
    <w:r w:rsidR="00F462B4">
      <w:rPr>
        <w:sz w:val="16"/>
      </w:rPr>
      <w:t>cm-corvo.</w:t>
    </w:r>
    <w:r w:rsidR="0037785F">
      <w:rPr>
        <w:sz w:val="16"/>
      </w:rPr>
      <w:t>pt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97845B" w14:textId="77777777" w:rsidR="00581A32" w:rsidRDefault="00581A32">
      <w:r>
        <w:separator/>
      </w:r>
    </w:p>
  </w:footnote>
  <w:footnote w:type="continuationSeparator" w:id="0">
    <w:p w14:paraId="6053B3BD" w14:textId="77777777" w:rsidR="00581A32" w:rsidRDefault="00581A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0C3D87" w14:textId="77777777" w:rsidR="00BA610C" w:rsidRDefault="00D80E14" w:rsidP="00BA610C">
    <w:pPr>
      <w:pStyle w:val="Ttulo"/>
      <w:jc w:val="left"/>
      <w:rPr>
        <w:sz w:val="16"/>
      </w:rPr>
    </w:pPr>
    <w:r>
      <w:rPr>
        <w:noProof/>
        <w:sz w:val="16"/>
      </w:rPr>
      <w:drawing>
        <wp:anchor distT="0" distB="0" distL="114300" distR="114300" simplePos="0" relativeHeight="251663360" behindDoc="0" locked="0" layoutInCell="1" allowOverlap="1" wp14:anchorId="785BC1FB" wp14:editId="732DC4CD">
          <wp:simplePos x="0" y="0"/>
          <wp:positionH relativeFrom="margin">
            <wp:align>left</wp:align>
          </wp:positionH>
          <wp:positionV relativeFrom="paragraph">
            <wp:posOffset>60960</wp:posOffset>
          </wp:positionV>
          <wp:extent cx="898525" cy="709930"/>
          <wp:effectExtent l="0" t="0" r="0" b="0"/>
          <wp:wrapSquare wrapText="bothSides"/>
          <wp:docPr id="9" name="Imagem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brasa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8525" cy="7099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EA1296D" w14:textId="77777777" w:rsidR="00BA610C" w:rsidRDefault="00BA610C" w:rsidP="00BA610C">
    <w:pPr>
      <w:pStyle w:val="Ttulo"/>
      <w:jc w:val="left"/>
      <w:rPr>
        <w:sz w:val="16"/>
      </w:rPr>
    </w:pPr>
    <w:r>
      <w:rPr>
        <w:sz w:val="16"/>
      </w:rPr>
      <w:tab/>
    </w:r>
    <w:r>
      <w:rPr>
        <w:sz w:val="16"/>
      </w:rPr>
      <w:tab/>
    </w:r>
  </w:p>
  <w:p w14:paraId="47BF1C14" w14:textId="77777777" w:rsidR="00BA610C" w:rsidRPr="00BA610C" w:rsidRDefault="00BA610C" w:rsidP="00D80E14">
    <w:pPr>
      <w:pStyle w:val="Ttulo"/>
      <w:jc w:val="left"/>
      <w:rPr>
        <w:sz w:val="20"/>
      </w:rPr>
    </w:pPr>
    <w:r w:rsidRPr="00BA610C">
      <w:rPr>
        <w:sz w:val="20"/>
      </w:rPr>
      <w:t>MUNICÍPIO DO CORVO</w:t>
    </w:r>
  </w:p>
  <w:p w14:paraId="09A5112C" w14:textId="77777777" w:rsidR="00BA610C" w:rsidRPr="00BA610C" w:rsidRDefault="00BA610C" w:rsidP="00BA610C">
    <w:pPr>
      <w:pStyle w:val="Ttulo"/>
      <w:jc w:val="left"/>
      <w:rPr>
        <w:sz w:val="20"/>
      </w:rPr>
    </w:pPr>
    <w:r w:rsidRPr="00BA610C">
      <w:rPr>
        <w:sz w:val="20"/>
      </w:rPr>
      <w:t>CÂMARA MUNICIPAL</w:t>
    </w:r>
  </w:p>
  <w:p w14:paraId="1C9079A9" w14:textId="77777777" w:rsidR="00BA610C" w:rsidRDefault="00BA610C" w:rsidP="00BA610C">
    <w:pPr>
      <w:pStyle w:val="Ttulo"/>
      <w:jc w:val="left"/>
      <w:rPr>
        <w:sz w:val="16"/>
      </w:rPr>
    </w:pPr>
  </w:p>
  <w:p w14:paraId="6D981678" w14:textId="77777777" w:rsidR="00BA610C" w:rsidRDefault="00BA610C" w:rsidP="00BA610C">
    <w:pPr>
      <w:pStyle w:val="Ttulo"/>
      <w:jc w:val="left"/>
      <w:rPr>
        <w:sz w:val="16"/>
      </w:rPr>
    </w:pPr>
  </w:p>
  <w:p w14:paraId="7EA2DDC5" w14:textId="77777777" w:rsidR="00BA610C" w:rsidRDefault="00BA610C" w:rsidP="00BA610C">
    <w:pPr>
      <w:pStyle w:val="Ttulo"/>
      <w:jc w:val="left"/>
      <w:rPr>
        <w:sz w:val="16"/>
      </w:rPr>
    </w:pPr>
  </w:p>
  <w:p w14:paraId="4922C939" w14:textId="77777777" w:rsidR="00BA610C" w:rsidRDefault="00BA610C" w:rsidP="00BA610C">
    <w:pPr>
      <w:pStyle w:val="Ttulo"/>
      <w:jc w:val="left"/>
      <w:rPr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D1925"/>
    <w:multiLevelType w:val="multilevel"/>
    <w:tmpl w:val="977ABD68"/>
    <w:lvl w:ilvl="0">
      <w:start w:val="9980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4"/>
      <w:numFmt w:val="decimalZero"/>
      <w:lvlText w:val="%1-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1" w15:restartNumberingAfterBreak="0">
    <w:nsid w:val="1F147637"/>
    <w:multiLevelType w:val="hybridMultilevel"/>
    <w:tmpl w:val="DFB6D3F0"/>
    <w:lvl w:ilvl="0" w:tplc="AF36614A">
      <w:start w:val="1"/>
      <w:numFmt w:val="decimal"/>
      <w:lvlText w:val="%1-"/>
      <w:lvlJc w:val="left"/>
      <w:pPr>
        <w:ind w:left="1065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785" w:hanging="360"/>
      </w:pPr>
    </w:lvl>
    <w:lvl w:ilvl="2" w:tplc="0816001B" w:tentative="1">
      <w:start w:val="1"/>
      <w:numFmt w:val="lowerRoman"/>
      <w:lvlText w:val="%3."/>
      <w:lvlJc w:val="right"/>
      <w:pPr>
        <w:ind w:left="2505" w:hanging="180"/>
      </w:pPr>
    </w:lvl>
    <w:lvl w:ilvl="3" w:tplc="0816000F" w:tentative="1">
      <w:start w:val="1"/>
      <w:numFmt w:val="decimal"/>
      <w:lvlText w:val="%4."/>
      <w:lvlJc w:val="left"/>
      <w:pPr>
        <w:ind w:left="3225" w:hanging="360"/>
      </w:pPr>
    </w:lvl>
    <w:lvl w:ilvl="4" w:tplc="08160019" w:tentative="1">
      <w:start w:val="1"/>
      <w:numFmt w:val="lowerLetter"/>
      <w:lvlText w:val="%5."/>
      <w:lvlJc w:val="left"/>
      <w:pPr>
        <w:ind w:left="3945" w:hanging="360"/>
      </w:pPr>
    </w:lvl>
    <w:lvl w:ilvl="5" w:tplc="0816001B" w:tentative="1">
      <w:start w:val="1"/>
      <w:numFmt w:val="lowerRoman"/>
      <w:lvlText w:val="%6."/>
      <w:lvlJc w:val="right"/>
      <w:pPr>
        <w:ind w:left="4665" w:hanging="180"/>
      </w:pPr>
    </w:lvl>
    <w:lvl w:ilvl="6" w:tplc="0816000F" w:tentative="1">
      <w:start w:val="1"/>
      <w:numFmt w:val="decimal"/>
      <w:lvlText w:val="%7."/>
      <w:lvlJc w:val="left"/>
      <w:pPr>
        <w:ind w:left="5385" w:hanging="360"/>
      </w:pPr>
    </w:lvl>
    <w:lvl w:ilvl="7" w:tplc="08160019" w:tentative="1">
      <w:start w:val="1"/>
      <w:numFmt w:val="lowerLetter"/>
      <w:lvlText w:val="%8."/>
      <w:lvlJc w:val="left"/>
      <w:pPr>
        <w:ind w:left="6105" w:hanging="360"/>
      </w:pPr>
    </w:lvl>
    <w:lvl w:ilvl="8" w:tplc="08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27AE0657"/>
    <w:multiLevelType w:val="hybridMultilevel"/>
    <w:tmpl w:val="7D3A811A"/>
    <w:lvl w:ilvl="0" w:tplc="C19889BC">
      <w:start w:val="1"/>
      <w:numFmt w:val="lowerLetter"/>
      <w:lvlText w:val="%1)"/>
      <w:lvlJc w:val="left"/>
      <w:pPr>
        <w:ind w:left="1068" w:hanging="360"/>
      </w:pPr>
    </w:lvl>
    <w:lvl w:ilvl="1" w:tplc="08160019">
      <w:start w:val="1"/>
      <w:numFmt w:val="lowerLetter"/>
      <w:lvlText w:val="%2."/>
      <w:lvlJc w:val="left"/>
      <w:pPr>
        <w:ind w:left="1788" w:hanging="360"/>
      </w:pPr>
    </w:lvl>
    <w:lvl w:ilvl="2" w:tplc="0816001B">
      <w:start w:val="1"/>
      <w:numFmt w:val="lowerRoman"/>
      <w:lvlText w:val="%3."/>
      <w:lvlJc w:val="right"/>
      <w:pPr>
        <w:ind w:left="2508" w:hanging="180"/>
      </w:pPr>
    </w:lvl>
    <w:lvl w:ilvl="3" w:tplc="0816000F">
      <w:start w:val="1"/>
      <w:numFmt w:val="decimal"/>
      <w:lvlText w:val="%4."/>
      <w:lvlJc w:val="left"/>
      <w:pPr>
        <w:ind w:left="3228" w:hanging="360"/>
      </w:pPr>
    </w:lvl>
    <w:lvl w:ilvl="4" w:tplc="08160019">
      <w:start w:val="1"/>
      <w:numFmt w:val="lowerLetter"/>
      <w:lvlText w:val="%5."/>
      <w:lvlJc w:val="left"/>
      <w:pPr>
        <w:ind w:left="3948" w:hanging="360"/>
      </w:pPr>
    </w:lvl>
    <w:lvl w:ilvl="5" w:tplc="0816001B">
      <w:start w:val="1"/>
      <w:numFmt w:val="lowerRoman"/>
      <w:lvlText w:val="%6."/>
      <w:lvlJc w:val="right"/>
      <w:pPr>
        <w:ind w:left="4668" w:hanging="180"/>
      </w:pPr>
    </w:lvl>
    <w:lvl w:ilvl="6" w:tplc="0816000F">
      <w:start w:val="1"/>
      <w:numFmt w:val="decimal"/>
      <w:lvlText w:val="%7."/>
      <w:lvlJc w:val="left"/>
      <w:pPr>
        <w:ind w:left="5388" w:hanging="360"/>
      </w:pPr>
    </w:lvl>
    <w:lvl w:ilvl="7" w:tplc="08160019">
      <w:start w:val="1"/>
      <w:numFmt w:val="lowerLetter"/>
      <w:lvlText w:val="%8."/>
      <w:lvlJc w:val="left"/>
      <w:pPr>
        <w:ind w:left="6108" w:hanging="360"/>
      </w:pPr>
    </w:lvl>
    <w:lvl w:ilvl="8" w:tplc="0816001B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D746B6B"/>
    <w:multiLevelType w:val="singleLevel"/>
    <w:tmpl w:val="5A480ADA"/>
    <w:lvl w:ilvl="0">
      <w:start w:val="9980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5594545A"/>
    <w:multiLevelType w:val="multilevel"/>
    <w:tmpl w:val="8D92B4E6"/>
    <w:lvl w:ilvl="0">
      <w:start w:val="9980"/>
      <w:numFmt w:val="decimal"/>
      <w:lvlText w:val="%1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1">
      <w:start w:val="24"/>
      <w:numFmt w:val="decimalZero"/>
      <w:lvlText w:val="%1-%2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5" w15:restartNumberingAfterBreak="0">
    <w:nsid w:val="6A8B3263"/>
    <w:multiLevelType w:val="hybridMultilevel"/>
    <w:tmpl w:val="9E082D24"/>
    <w:lvl w:ilvl="0" w:tplc="08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5F87A67"/>
    <w:multiLevelType w:val="singleLevel"/>
    <w:tmpl w:val="4984B2AC"/>
    <w:lvl w:ilvl="0">
      <w:start w:val="1"/>
      <w:numFmt w:val="lowerLetter"/>
      <w:lvlText w:val="%1)"/>
      <w:lvlJc w:val="left"/>
      <w:pPr>
        <w:tabs>
          <w:tab w:val="num" w:pos="2166"/>
        </w:tabs>
        <w:ind w:left="2166" w:hanging="360"/>
      </w:pPr>
      <w:rPr>
        <w:rFonts w:hint="default"/>
      </w:rPr>
    </w:lvl>
  </w:abstractNum>
  <w:num w:numId="1" w16cid:durableId="1513639088">
    <w:abstractNumId w:val="0"/>
  </w:num>
  <w:num w:numId="2" w16cid:durableId="1347712631">
    <w:abstractNumId w:val="4"/>
  </w:num>
  <w:num w:numId="3" w16cid:durableId="212081085">
    <w:abstractNumId w:val="3"/>
  </w:num>
  <w:num w:numId="4" w16cid:durableId="311108671">
    <w:abstractNumId w:val="6"/>
  </w:num>
  <w:num w:numId="5" w16cid:durableId="1113094181">
    <w:abstractNumId w:val="5"/>
  </w:num>
  <w:num w:numId="6" w16cid:durableId="2093428105">
    <w:abstractNumId w:val="1"/>
  </w:num>
  <w:num w:numId="7" w16cid:durableId="165545214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32B3"/>
    <w:rsid w:val="00001536"/>
    <w:rsid w:val="00006A8D"/>
    <w:rsid w:val="00024BC3"/>
    <w:rsid w:val="00025E31"/>
    <w:rsid w:val="00044FC3"/>
    <w:rsid w:val="000542B9"/>
    <w:rsid w:val="0009410D"/>
    <w:rsid w:val="000957F5"/>
    <w:rsid w:val="000D077B"/>
    <w:rsid w:val="000E0692"/>
    <w:rsid w:val="000F4242"/>
    <w:rsid w:val="00106AB2"/>
    <w:rsid w:val="0011603E"/>
    <w:rsid w:val="00137011"/>
    <w:rsid w:val="00145ADF"/>
    <w:rsid w:val="0015644F"/>
    <w:rsid w:val="00165419"/>
    <w:rsid w:val="00166CBC"/>
    <w:rsid w:val="00182B36"/>
    <w:rsid w:val="0018513D"/>
    <w:rsid w:val="00196857"/>
    <w:rsid w:val="001A263E"/>
    <w:rsid w:val="001B7EA1"/>
    <w:rsid w:val="001D2A64"/>
    <w:rsid w:val="001D6088"/>
    <w:rsid w:val="001F7773"/>
    <w:rsid w:val="00211502"/>
    <w:rsid w:val="00213C9D"/>
    <w:rsid w:val="00256CDF"/>
    <w:rsid w:val="00265419"/>
    <w:rsid w:val="00282714"/>
    <w:rsid w:val="002855C3"/>
    <w:rsid w:val="002B6E4B"/>
    <w:rsid w:val="002E67DA"/>
    <w:rsid w:val="003156F8"/>
    <w:rsid w:val="0037785F"/>
    <w:rsid w:val="00392B1B"/>
    <w:rsid w:val="003B3EC2"/>
    <w:rsid w:val="003C431F"/>
    <w:rsid w:val="003C7391"/>
    <w:rsid w:val="003F691E"/>
    <w:rsid w:val="00412C23"/>
    <w:rsid w:val="004171C4"/>
    <w:rsid w:val="0046356D"/>
    <w:rsid w:val="00466681"/>
    <w:rsid w:val="00466D09"/>
    <w:rsid w:val="00467419"/>
    <w:rsid w:val="00487432"/>
    <w:rsid w:val="00494BBC"/>
    <w:rsid w:val="004C6DE5"/>
    <w:rsid w:val="004E6E90"/>
    <w:rsid w:val="004F1107"/>
    <w:rsid w:val="004F6D55"/>
    <w:rsid w:val="0050211C"/>
    <w:rsid w:val="00503052"/>
    <w:rsid w:val="00512B5D"/>
    <w:rsid w:val="00530372"/>
    <w:rsid w:val="00581A32"/>
    <w:rsid w:val="005950D1"/>
    <w:rsid w:val="005A1929"/>
    <w:rsid w:val="005B6140"/>
    <w:rsid w:val="005C6425"/>
    <w:rsid w:val="005D0D3F"/>
    <w:rsid w:val="005E7B4C"/>
    <w:rsid w:val="0061573E"/>
    <w:rsid w:val="0063066D"/>
    <w:rsid w:val="0065615F"/>
    <w:rsid w:val="006B56DB"/>
    <w:rsid w:val="006D7962"/>
    <w:rsid w:val="006D7ECB"/>
    <w:rsid w:val="006F2EED"/>
    <w:rsid w:val="006F38EF"/>
    <w:rsid w:val="00720398"/>
    <w:rsid w:val="00744F77"/>
    <w:rsid w:val="00745900"/>
    <w:rsid w:val="007A7D61"/>
    <w:rsid w:val="007D2DA1"/>
    <w:rsid w:val="007D442A"/>
    <w:rsid w:val="007E26A2"/>
    <w:rsid w:val="007E26A7"/>
    <w:rsid w:val="007E2B42"/>
    <w:rsid w:val="007E2FB0"/>
    <w:rsid w:val="0080352C"/>
    <w:rsid w:val="00843A51"/>
    <w:rsid w:val="00861AC4"/>
    <w:rsid w:val="00870495"/>
    <w:rsid w:val="008860F7"/>
    <w:rsid w:val="008A356D"/>
    <w:rsid w:val="008A6A40"/>
    <w:rsid w:val="008A6CF9"/>
    <w:rsid w:val="008C78E4"/>
    <w:rsid w:val="008C7D40"/>
    <w:rsid w:val="008D7DAB"/>
    <w:rsid w:val="009050F9"/>
    <w:rsid w:val="00906A67"/>
    <w:rsid w:val="00925ECF"/>
    <w:rsid w:val="00932458"/>
    <w:rsid w:val="0093397D"/>
    <w:rsid w:val="00971C9E"/>
    <w:rsid w:val="0098368A"/>
    <w:rsid w:val="009B6AFD"/>
    <w:rsid w:val="009C3209"/>
    <w:rsid w:val="009F3683"/>
    <w:rsid w:val="009F6611"/>
    <w:rsid w:val="00A23A27"/>
    <w:rsid w:val="00A36E6E"/>
    <w:rsid w:val="00A573BC"/>
    <w:rsid w:val="00A92D83"/>
    <w:rsid w:val="00AA517F"/>
    <w:rsid w:val="00AB047A"/>
    <w:rsid w:val="00AC5305"/>
    <w:rsid w:val="00AD60E8"/>
    <w:rsid w:val="00AE1C4C"/>
    <w:rsid w:val="00AE7302"/>
    <w:rsid w:val="00AF2A83"/>
    <w:rsid w:val="00AF47D0"/>
    <w:rsid w:val="00B1213B"/>
    <w:rsid w:val="00B2184E"/>
    <w:rsid w:val="00B24AFE"/>
    <w:rsid w:val="00B256F1"/>
    <w:rsid w:val="00B25A45"/>
    <w:rsid w:val="00B36BF7"/>
    <w:rsid w:val="00B6196D"/>
    <w:rsid w:val="00B63E0B"/>
    <w:rsid w:val="00B801C5"/>
    <w:rsid w:val="00BA610C"/>
    <w:rsid w:val="00BB2717"/>
    <w:rsid w:val="00BC1EF3"/>
    <w:rsid w:val="00BD6D59"/>
    <w:rsid w:val="00BE6E8D"/>
    <w:rsid w:val="00C35775"/>
    <w:rsid w:val="00C632B3"/>
    <w:rsid w:val="00C935D3"/>
    <w:rsid w:val="00CA2E3A"/>
    <w:rsid w:val="00CA350E"/>
    <w:rsid w:val="00CB0668"/>
    <w:rsid w:val="00CB284B"/>
    <w:rsid w:val="00CB7690"/>
    <w:rsid w:val="00CF434B"/>
    <w:rsid w:val="00D1067F"/>
    <w:rsid w:val="00D17485"/>
    <w:rsid w:val="00D33119"/>
    <w:rsid w:val="00D47695"/>
    <w:rsid w:val="00D6218F"/>
    <w:rsid w:val="00D62470"/>
    <w:rsid w:val="00D80E14"/>
    <w:rsid w:val="00DC7611"/>
    <w:rsid w:val="00E02D4F"/>
    <w:rsid w:val="00E1140D"/>
    <w:rsid w:val="00E16C29"/>
    <w:rsid w:val="00E3139B"/>
    <w:rsid w:val="00E542A6"/>
    <w:rsid w:val="00E55C7C"/>
    <w:rsid w:val="00E65646"/>
    <w:rsid w:val="00E679E0"/>
    <w:rsid w:val="00E73DFB"/>
    <w:rsid w:val="00E87515"/>
    <w:rsid w:val="00EA510A"/>
    <w:rsid w:val="00EC1F3A"/>
    <w:rsid w:val="00ED2B4E"/>
    <w:rsid w:val="00F169A2"/>
    <w:rsid w:val="00F17274"/>
    <w:rsid w:val="00F462B4"/>
    <w:rsid w:val="00F5472B"/>
    <w:rsid w:val="00F72AE8"/>
    <w:rsid w:val="00FB2C76"/>
    <w:rsid w:val="00FC18FF"/>
    <w:rsid w:val="00FE2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3B94E86"/>
  <w15:docId w15:val="{0941A285-6ED8-4154-8EE7-7B2428B40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F6D55"/>
  </w:style>
  <w:style w:type="paragraph" w:styleId="Ttulo1">
    <w:name w:val="heading 1"/>
    <w:basedOn w:val="Normal"/>
    <w:next w:val="Normal"/>
    <w:qFormat/>
    <w:rsid w:val="004F6D55"/>
    <w:pPr>
      <w:keepNext/>
      <w:jc w:val="both"/>
      <w:outlineLvl w:val="0"/>
    </w:pPr>
    <w:rPr>
      <w:b/>
      <w:sz w:val="26"/>
      <w:u w:val="single"/>
    </w:rPr>
  </w:style>
  <w:style w:type="paragraph" w:styleId="Ttulo2">
    <w:name w:val="heading 2"/>
    <w:basedOn w:val="Normal"/>
    <w:next w:val="Normal"/>
    <w:qFormat/>
    <w:rsid w:val="004F6D55"/>
    <w:pPr>
      <w:keepNext/>
      <w:spacing w:line="360" w:lineRule="atLeast"/>
      <w:outlineLvl w:val="1"/>
    </w:pPr>
    <w:rPr>
      <w:b/>
      <w:color w:val="FF0000"/>
      <w:sz w:val="26"/>
    </w:rPr>
  </w:style>
  <w:style w:type="paragraph" w:styleId="Ttulo3">
    <w:name w:val="heading 3"/>
    <w:basedOn w:val="Normal"/>
    <w:next w:val="Normal"/>
    <w:qFormat/>
    <w:rsid w:val="004F6D55"/>
    <w:pPr>
      <w:keepNext/>
      <w:jc w:val="center"/>
      <w:outlineLvl w:val="2"/>
    </w:pPr>
    <w:rPr>
      <w:sz w:val="24"/>
    </w:rPr>
  </w:style>
  <w:style w:type="paragraph" w:styleId="Ttulo4">
    <w:name w:val="heading 4"/>
    <w:basedOn w:val="Normal"/>
    <w:next w:val="Normal"/>
    <w:qFormat/>
    <w:rsid w:val="004F6D55"/>
    <w:pPr>
      <w:keepNext/>
      <w:jc w:val="center"/>
      <w:outlineLvl w:val="3"/>
    </w:pPr>
    <w:rPr>
      <w:b/>
      <w:sz w:val="24"/>
    </w:rPr>
  </w:style>
  <w:style w:type="paragraph" w:styleId="Ttulo5">
    <w:name w:val="heading 5"/>
    <w:basedOn w:val="Normal"/>
    <w:next w:val="Normal"/>
    <w:qFormat/>
    <w:rsid w:val="004F6D55"/>
    <w:pPr>
      <w:keepNext/>
      <w:ind w:left="4100" w:firstLine="720"/>
      <w:jc w:val="both"/>
      <w:outlineLvl w:val="4"/>
    </w:pPr>
    <w:rPr>
      <w:sz w:val="26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4F6D55"/>
    <w:pPr>
      <w:tabs>
        <w:tab w:val="center" w:pos="4153"/>
        <w:tab w:val="right" w:pos="8306"/>
      </w:tabs>
    </w:pPr>
  </w:style>
  <w:style w:type="paragraph" w:styleId="Rodap">
    <w:name w:val="footer"/>
    <w:basedOn w:val="Normal"/>
    <w:rsid w:val="004F6D55"/>
    <w:pPr>
      <w:tabs>
        <w:tab w:val="center" w:pos="4153"/>
        <w:tab w:val="right" w:pos="8306"/>
      </w:tabs>
    </w:pPr>
  </w:style>
  <w:style w:type="character" w:styleId="Hiperligao">
    <w:name w:val="Hyperlink"/>
    <w:rsid w:val="004F6D55"/>
    <w:rPr>
      <w:color w:val="0000FF"/>
      <w:u w:val="single"/>
    </w:rPr>
  </w:style>
  <w:style w:type="character" w:styleId="Hiperligaovisitada">
    <w:name w:val="FollowedHyperlink"/>
    <w:rsid w:val="004F6D55"/>
    <w:rPr>
      <w:color w:val="800080"/>
      <w:u w:val="single"/>
    </w:rPr>
  </w:style>
  <w:style w:type="paragraph" w:styleId="Ttulo">
    <w:name w:val="Title"/>
    <w:basedOn w:val="Normal"/>
    <w:qFormat/>
    <w:rsid w:val="004F6D55"/>
    <w:pPr>
      <w:jc w:val="center"/>
    </w:pPr>
    <w:rPr>
      <w:b/>
      <w:sz w:val="36"/>
    </w:rPr>
  </w:style>
  <w:style w:type="paragraph" w:styleId="Avanodecorpodetexto">
    <w:name w:val="Body Text Indent"/>
    <w:basedOn w:val="Normal"/>
    <w:rsid w:val="004F6D55"/>
    <w:pPr>
      <w:spacing w:before="120" w:after="120" w:line="384" w:lineRule="auto"/>
      <w:ind w:firstLine="284"/>
      <w:jc w:val="both"/>
    </w:pPr>
    <w:rPr>
      <w:rFonts w:ascii="Arial" w:hAnsi="Arial"/>
      <w:sz w:val="24"/>
    </w:rPr>
  </w:style>
  <w:style w:type="paragraph" w:customStyle="1" w:styleId="Corpodetexto31">
    <w:name w:val="Corpo de texto 31"/>
    <w:basedOn w:val="Normal"/>
    <w:rsid w:val="004F6D55"/>
    <w:pPr>
      <w:spacing w:line="360" w:lineRule="auto"/>
      <w:jc w:val="both"/>
    </w:pPr>
    <w:rPr>
      <w:rFonts w:ascii="Arial" w:hAnsi="Arial"/>
      <w:sz w:val="24"/>
    </w:rPr>
  </w:style>
  <w:style w:type="paragraph" w:styleId="Corpodetexto">
    <w:name w:val="Body Text"/>
    <w:basedOn w:val="Normal"/>
    <w:rsid w:val="004F6D55"/>
    <w:pPr>
      <w:spacing w:line="360" w:lineRule="auto"/>
    </w:pPr>
    <w:rPr>
      <w:rFonts w:ascii="Arial" w:hAnsi="Arial"/>
      <w:snapToGrid w:val="0"/>
      <w:sz w:val="24"/>
    </w:rPr>
  </w:style>
  <w:style w:type="paragraph" w:styleId="Avanodecorpodetexto2">
    <w:name w:val="Body Text Indent 2"/>
    <w:basedOn w:val="Normal"/>
    <w:rsid w:val="004F6D55"/>
    <w:pPr>
      <w:spacing w:line="360" w:lineRule="auto"/>
      <w:ind w:firstLine="709"/>
      <w:jc w:val="both"/>
    </w:pPr>
    <w:rPr>
      <w:sz w:val="24"/>
    </w:rPr>
  </w:style>
  <w:style w:type="paragraph" w:styleId="Textodebalo">
    <w:name w:val="Balloon Text"/>
    <w:basedOn w:val="Normal"/>
    <w:link w:val="TextodebaloCarter"/>
    <w:rsid w:val="00EC1F3A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link w:val="Textodebalo"/>
    <w:rsid w:val="00EC1F3A"/>
    <w:rPr>
      <w:rFonts w:ascii="Tahoma" w:hAnsi="Tahoma" w:cs="Tahoma"/>
      <w:sz w:val="16"/>
      <w:szCs w:val="16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E02D4F"/>
    <w:rPr>
      <w:color w:val="808080"/>
      <w:shd w:val="clear" w:color="auto" w:fill="E6E6E6"/>
    </w:rPr>
  </w:style>
  <w:style w:type="paragraph" w:styleId="Corpodetexto2">
    <w:name w:val="Body Text 2"/>
    <w:basedOn w:val="Normal"/>
    <w:link w:val="Corpodetexto2Carter"/>
    <w:semiHidden/>
    <w:unhideWhenUsed/>
    <w:rsid w:val="00106AB2"/>
    <w:pPr>
      <w:spacing w:after="120" w:line="480" w:lineRule="auto"/>
    </w:pPr>
  </w:style>
  <w:style w:type="character" w:customStyle="1" w:styleId="Corpodetexto2Carter">
    <w:name w:val="Corpo de texto 2 Caráter"/>
    <w:basedOn w:val="Tipodeletrapredefinidodopargrafo"/>
    <w:link w:val="Corpodetexto2"/>
    <w:semiHidden/>
    <w:rsid w:val="00106AB2"/>
  </w:style>
  <w:style w:type="paragraph" w:styleId="PargrafodaLista">
    <w:name w:val="List Paragraph"/>
    <w:basedOn w:val="Normal"/>
    <w:uiPriority w:val="34"/>
    <w:qFormat/>
    <w:rsid w:val="00106AB2"/>
    <w:pPr>
      <w:autoSpaceDE w:val="0"/>
      <w:autoSpaceDN w:val="0"/>
      <w:ind w:left="720"/>
      <w:contextualSpacing/>
    </w:pPr>
    <w:rPr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974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7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0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8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5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1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g"/><Relationship Id="rId2" Type="http://schemas.openxmlformats.org/officeDocument/2006/relationships/image" Target="media/image3.jpg"/><Relationship Id="rId1" Type="http://schemas.openxmlformats.org/officeDocument/2006/relationships/image" Target="media/image2.jpg"/><Relationship Id="rId5" Type="http://schemas.openxmlformats.org/officeDocument/2006/relationships/hyperlink" Target="http://www.cm-corvo.pt" TargetMode="External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rina\Documents\Pessoal\Concurso%202016\Contrata&#231;&#227;o%202014\oficio%20Av%20Psico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oficio Av Psico</Template>
  <TotalTime>2</TotalTime>
  <Pages>1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Exmª. Senhora</vt:lpstr>
    </vt:vector>
  </TitlesOfParts>
  <Company>CAMARA MUNICIPAL S.ROQUE PICO</Company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Exmª. Senhora</dc:title>
  <dc:creator>elvira</dc:creator>
  <cp:lastModifiedBy>Carina Rodrigues</cp:lastModifiedBy>
  <cp:revision>4</cp:revision>
  <cp:lastPrinted>2023-05-26T09:22:00Z</cp:lastPrinted>
  <dcterms:created xsi:type="dcterms:W3CDTF">2025-09-17T11:34:00Z</dcterms:created>
  <dcterms:modified xsi:type="dcterms:W3CDTF">2025-09-17T11:35:00Z</dcterms:modified>
</cp:coreProperties>
</file>